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54622" w14:textId="77777777" w:rsidR="00692A0D" w:rsidRDefault="00574899" w:rsidP="00FC486E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br/>
      </w:r>
    </w:p>
    <w:p w14:paraId="79A2286A" w14:textId="6AAEE71D" w:rsidR="00574899" w:rsidRPr="00574899" w:rsidRDefault="00574899" w:rsidP="00FC486E">
      <w:pPr>
        <w:jc w:val="center"/>
        <w:rPr>
          <w:rFonts w:ascii="Calibri" w:hAnsi="Calibri"/>
          <w:b/>
          <w:sz w:val="44"/>
          <w:szCs w:val="44"/>
        </w:rPr>
      </w:pPr>
      <w:r w:rsidRPr="00574899">
        <w:rPr>
          <w:rFonts w:ascii="Calibri" w:hAnsi="Calibri"/>
          <w:b/>
          <w:sz w:val="44"/>
          <w:szCs w:val="44"/>
        </w:rPr>
        <w:t>Přihláška</w:t>
      </w:r>
    </w:p>
    <w:p w14:paraId="5CF560BE" w14:textId="77777777" w:rsidR="00574899" w:rsidRPr="00574899" w:rsidRDefault="00574899" w:rsidP="00FC486E">
      <w:pPr>
        <w:rPr>
          <w:rFonts w:ascii="Calibri" w:hAnsi="Calibri"/>
          <w:b/>
          <w:sz w:val="12"/>
          <w:szCs w:val="12"/>
        </w:rPr>
      </w:pPr>
    </w:p>
    <w:p w14:paraId="4C8D4B24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na Národní finále soutěže o „Zlatou srnčí trofej“ a na soustředění mladých přátel myslivosti a ochrany přírody pořádané pro kategorii </w:t>
      </w:r>
      <w:r w:rsidRPr="00574899">
        <w:rPr>
          <w:rFonts w:ascii="Calibri" w:hAnsi="Calibri"/>
          <w:b/>
          <w:sz w:val="22"/>
          <w:szCs w:val="22"/>
        </w:rPr>
        <w:t>(</w:t>
      </w:r>
      <w:r w:rsidRPr="00574899">
        <w:rPr>
          <w:rFonts w:ascii="Calibri" w:hAnsi="Calibri"/>
          <w:b/>
          <w:i/>
          <w:sz w:val="22"/>
          <w:szCs w:val="22"/>
        </w:rPr>
        <w:t>zakroužkujte</w:t>
      </w:r>
      <w:r w:rsidRPr="00574899">
        <w:rPr>
          <w:rFonts w:ascii="Calibri" w:hAnsi="Calibri"/>
          <w:b/>
          <w:sz w:val="22"/>
          <w:szCs w:val="22"/>
        </w:rPr>
        <w:t xml:space="preserve">) </w:t>
      </w:r>
      <w:r w:rsidRPr="00574899">
        <w:rPr>
          <w:rFonts w:ascii="Calibri" w:hAnsi="Calibri"/>
          <w:bCs/>
          <w:sz w:val="22"/>
          <w:szCs w:val="22"/>
        </w:rPr>
        <w:t>v rekreačním středisku</w:t>
      </w:r>
      <w:r w:rsidRPr="00574899">
        <w:rPr>
          <w:rFonts w:ascii="Calibri" w:hAnsi="Calibri"/>
          <w:b/>
          <w:sz w:val="22"/>
          <w:szCs w:val="22"/>
        </w:rPr>
        <w:t xml:space="preserve"> Jizbice pod Blaníkem (vyplňte prosím čitelně)</w:t>
      </w:r>
      <w:r w:rsidRPr="00574899">
        <w:rPr>
          <w:rFonts w:ascii="Calibri" w:hAnsi="Calibri"/>
          <w:sz w:val="22"/>
          <w:szCs w:val="22"/>
        </w:rPr>
        <w:t>:</w:t>
      </w:r>
    </w:p>
    <w:p w14:paraId="6388700E" w14:textId="77777777" w:rsidR="00574899" w:rsidRPr="00574899" w:rsidRDefault="00574899" w:rsidP="00FC486E">
      <w:pPr>
        <w:rPr>
          <w:rFonts w:ascii="Calibri" w:hAnsi="Calibri"/>
          <w:sz w:val="10"/>
          <w:szCs w:val="10"/>
        </w:rPr>
      </w:pPr>
    </w:p>
    <w:p w14:paraId="043FA9F9" w14:textId="22FCEEDD" w:rsidR="00574899" w:rsidRPr="00574899" w:rsidRDefault="00574899" w:rsidP="00FC486E">
      <w:pPr>
        <w:jc w:val="center"/>
        <w:rPr>
          <w:rFonts w:ascii="Calibri" w:hAnsi="Calibri"/>
          <w:b/>
          <w:sz w:val="22"/>
          <w:szCs w:val="22"/>
        </w:rPr>
      </w:pPr>
      <w:r w:rsidRPr="00574899">
        <w:rPr>
          <w:rFonts w:ascii="Calibri" w:hAnsi="Calibri"/>
          <w:b/>
          <w:sz w:val="22"/>
          <w:szCs w:val="22"/>
        </w:rPr>
        <w:t>22. 7. - 5. 8. 2023 (kategorie A), cena 8 800 Kč</w:t>
      </w:r>
    </w:p>
    <w:p w14:paraId="1968639E" w14:textId="7956F480" w:rsidR="00574899" w:rsidRPr="00574899" w:rsidRDefault="00574899" w:rsidP="00FC486E">
      <w:pPr>
        <w:jc w:val="center"/>
        <w:rPr>
          <w:rFonts w:ascii="Calibri" w:hAnsi="Calibri"/>
          <w:b/>
          <w:sz w:val="22"/>
          <w:szCs w:val="22"/>
        </w:rPr>
      </w:pPr>
      <w:r w:rsidRPr="00574899">
        <w:rPr>
          <w:rFonts w:ascii="Calibri" w:hAnsi="Calibri"/>
          <w:b/>
          <w:sz w:val="22"/>
          <w:szCs w:val="22"/>
        </w:rPr>
        <w:t>5. 8. – 19. 8. 2023 (kategorie B), cena 9 250 Kč</w:t>
      </w:r>
    </w:p>
    <w:p w14:paraId="54C253AD" w14:textId="77777777" w:rsidR="00574899" w:rsidRPr="00574899" w:rsidRDefault="00574899" w:rsidP="00FC486E">
      <w:pPr>
        <w:pBdr>
          <w:bottom w:val="single" w:sz="4" w:space="1" w:color="auto"/>
        </w:pBdr>
        <w:rPr>
          <w:rFonts w:ascii="Calibri" w:hAnsi="Calibri"/>
          <w:b/>
          <w:sz w:val="18"/>
          <w:szCs w:val="18"/>
        </w:rPr>
      </w:pPr>
    </w:p>
    <w:p w14:paraId="3E11054A" w14:textId="77777777" w:rsidR="00574899" w:rsidRPr="00574899" w:rsidRDefault="00574899" w:rsidP="00FC486E">
      <w:pPr>
        <w:rPr>
          <w:rFonts w:ascii="Calibri" w:hAnsi="Calibri"/>
          <w:b/>
          <w:sz w:val="22"/>
          <w:szCs w:val="22"/>
        </w:rPr>
      </w:pPr>
    </w:p>
    <w:p w14:paraId="2E04C1E0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Jméno, příjmení: </w:t>
      </w:r>
      <w:r w:rsidRPr="00574899">
        <w:rPr>
          <w:rFonts w:ascii="Calibri" w:hAnsi="Calibri"/>
          <w:sz w:val="22"/>
          <w:szCs w:val="22"/>
        </w:rPr>
        <w:tab/>
      </w:r>
    </w:p>
    <w:p w14:paraId="078E67A0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7D2A0FE8" w14:textId="77777777" w:rsidR="00574899" w:rsidRPr="00574899" w:rsidRDefault="00574899" w:rsidP="00FC486E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Datum narození: </w:t>
      </w:r>
      <w:r w:rsidRPr="00574899">
        <w:rPr>
          <w:rFonts w:ascii="Calibri" w:hAnsi="Calibri"/>
          <w:sz w:val="22"/>
          <w:szCs w:val="22"/>
        </w:rPr>
        <w:tab/>
        <w:t xml:space="preserve">Absolvovaná třída v ZŠ: </w:t>
      </w:r>
      <w:r w:rsidRPr="00574899">
        <w:rPr>
          <w:rFonts w:ascii="Calibri" w:hAnsi="Calibri"/>
          <w:sz w:val="22"/>
          <w:szCs w:val="22"/>
        </w:rPr>
        <w:tab/>
      </w:r>
    </w:p>
    <w:p w14:paraId="51B12C9E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150994A0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Adresa bydliště: </w:t>
      </w:r>
      <w:r w:rsidRPr="00574899">
        <w:rPr>
          <w:rFonts w:ascii="Calibri" w:hAnsi="Calibri"/>
          <w:sz w:val="22"/>
          <w:szCs w:val="22"/>
        </w:rPr>
        <w:tab/>
      </w:r>
    </w:p>
    <w:p w14:paraId="2B976ED4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6B839766" w14:textId="77777777" w:rsidR="00574899" w:rsidRPr="00574899" w:rsidRDefault="00574899" w:rsidP="00FC486E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Název zdravotní pojišťovny </w:t>
      </w:r>
      <w:r w:rsidRPr="00574899">
        <w:rPr>
          <w:rFonts w:ascii="Calibri" w:hAnsi="Calibri"/>
          <w:sz w:val="22"/>
          <w:szCs w:val="22"/>
        </w:rPr>
        <w:tab/>
        <w:t xml:space="preserve">Rodné číslo: </w:t>
      </w:r>
      <w:r w:rsidRPr="00574899">
        <w:rPr>
          <w:rFonts w:ascii="Calibri" w:hAnsi="Calibri"/>
          <w:sz w:val="22"/>
          <w:szCs w:val="22"/>
        </w:rPr>
        <w:tab/>
      </w:r>
    </w:p>
    <w:p w14:paraId="325422D6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60C92C1B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Zákonný zástupce dítěte: </w:t>
      </w:r>
      <w:r w:rsidRPr="00574899">
        <w:rPr>
          <w:rFonts w:ascii="Calibri" w:hAnsi="Calibri"/>
          <w:sz w:val="22"/>
          <w:szCs w:val="22"/>
        </w:rPr>
        <w:tab/>
      </w:r>
    </w:p>
    <w:p w14:paraId="20ADE2C6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49E18D09" w14:textId="77777777" w:rsidR="00574899" w:rsidRPr="00574899" w:rsidRDefault="00574899" w:rsidP="00FC486E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Telefon: </w:t>
      </w:r>
      <w:r w:rsidRPr="00574899">
        <w:rPr>
          <w:rFonts w:ascii="Calibri" w:hAnsi="Calibri"/>
          <w:sz w:val="22"/>
          <w:szCs w:val="22"/>
        </w:rPr>
        <w:tab/>
        <w:t xml:space="preserve">E-mail: </w:t>
      </w:r>
      <w:r w:rsidRPr="00574899">
        <w:rPr>
          <w:rFonts w:ascii="Calibri" w:hAnsi="Calibri"/>
          <w:sz w:val="22"/>
          <w:szCs w:val="22"/>
        </w:rPr>
        <w:tab/>
      </w:r>
    </w:p>
    <w:p w14:paraId="6CEC7A91" w14:textId="77777777" w:rsidR="00574899" w:rsidRPr="00574899" w:rsidRDefault="00574899" w:rsidP="00FC486E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3F3FEFD5" w14:textId="4A976178" w:rsidR="00574899" w:rsidRDefault="00574899" w:rsidP="00FC486E">
      <w:pPr>
        <w:rPr>
          <w:rFonts w:ascii="Calibri" w:hAnsi="Calibri"/>
          <w:b/>
          <w:sz w:val="22"/>
          <w:szCs w:val="22"/>
        </w:rPr>
      </w:pPr>
      <w:r w:rsidRPr="00574899">
        <w:rPr>
          <w:rFonts w:ascii="Calibri" w:hAnsi="Calibri"/>
          <w:b/>
          <w:sz w:val="22"/>
          <w:szCs w:val="22"/>
        </w:rPr>
        <w:t xml:space="preserve">Cena soustředění je 8 800,- Kč pro účastníky kategorie A, pro účastníky kategorie B je cena 9 250 Kč. </w:t>
      </w:r>
    </w:p>
    <w:p w14:paraId="2C831C53" w14:textId="77777777" w:rsidR="00692A0D" w:rsidRPr="00574899" w:rsidRDefault="00692A0D" w:rsidP="00FC486E">
      <w:pPr>
        <w:rPr>
          <w:rFonts w:ascii="Calibri" w:hAnsi="Calibri"/>
          <w:b/>
          <w:sz w:val="22"/>
          <w:szCs w:val="22"/>
        </w:rPr>
      </w:pPr>
    </w:p>
    <w:p w14:paraId="4BE09DAA" w14:textId="64B57410" w:rsidR="00574899" w:rsidRPr="00574899" w:rsidRDefault="00574899" w:rsidP="00FC486E">
      <w:pPr>
        <w:rPr>
          <w:rFonts w:ascii="Calibri" w:hAnsi="Calibri"/>
          <w:b/>
          <w:sz w:val="22"/>
          <w:szCs w:val="22"/>
        </w:rPr>
      </w:pPr>
      <w:r w:rsidRPr="00574899">
        <w:rPr>
          <w:rFonts w:ascii="Calibri" w:hAnsi="Calibri"/>
          <w:b/>
          <w:sz w:val="22"/>
          <w:szCs w:val="22"/>
        </w:rPr>
        <w:t>a) Rodiče dětí, které deleguje OMS zaplatí dohodnutou částku na příslušném OMS a OMS uhradí celý poplatek, na účet 6630011/0100. Při platbě uvede OMS variabilní symbol 105 a do poznámky uvede jméno a příjmení dítěte, ZST.</w:t>
      </w:r>
    </w:p>
    <w:p w14:paraId="030D5C14" w14:textId="77777777" w:rsidR="00574899" w:rsidRPr="00574899" w:rsidRDefault="00574899" w:rsidP="00FC486E">
      <w:pPr>
        <w:rPr>
          <w:rFonts w:ascii="Calibri" w:hAnsi="Calibri"/>
          <w:b/>
          <w:sz w:val="22"/>
          <w:szCs w:val="22"/>
        </w:rPr>
      </w:pPr>
      <w:r w:rsidRPr="00574899">
        <w:rPr>
          <w:rFonts w:ascii="Calibri" w:hAnsi="Calibri"/>
          <w:b/>
          <w:sz w:val="22"/>
          <w:szCs w:val="22"/>
        </w:rPr>
        <w:t>b) Ostatní účastníci hradí celou částku přímo na účet 6630011/0100, při platbě uvedou variabilní symbol 105 a do poznámky uvedou jméno a příjmení dítěte, ZST.</w:t>
      </w:r>
    </w:p>
    <w:p w14:paraId="32920C29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V případě neomluvené neúčasti poplatek propadá celý. Při odjezdu z důvodu onemocnění je možné </w:t>
      </w:r>
      <w:smartTag w:uri="urn:schemas-microsoft-com:office:smarttags" w:element="PersonName">
        <w:r w:rsidRPr="00574899">
          <w:rPr>
            <w:rFonts w:ascii="Calibri" w:hAnsi="Calibri"/>
            <w:sz w:val="22"/>
            <w:szCs w:val="22"/>
          </w:rPr>
          <w:t>na</w:t>
        </w:r>
      </w:smartTag>
      <w:r w:rsidRPr="00574899">
        <w:rPr>
          <w:rFonts w:ascii="Calibri" w:hAnsi="Calibri"/>
          <w:sz w:val="22"/>
          <w:szCs w:val="22"/>
        </w:rPr>
        <w:t xml:space="preserve"> písemnou žádost zákonných zástupců vrátit část poplatku, (celodenní poplatek x počet neabsolvovaných dní).</w:t>
      </w:r>
    </w:p>
    <w:p w14:paraId="27E950C6" w14:textId="77777777" w:rsidR="00574899" w:rsidRPr="00574899" w:rsidRDefault="00574899" w:rsidP="00FC486E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Vyplněním přihlášky souhlasím s tím, že s osobními údaji mého dítěte bude nakládáno v souladu s § č. 5 zákona č.101/2000 Sb. o ochraně osobních údajů.</w:t>
      </w:r>
    </w:p>
    <w:p w14:paraId="3CCC782C" w14:textId="77777777" w:rsidR="00574899" w:rsidRPr="00574899" w:rsidRDefault="00574899" w:rsidP="00FC486E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Vyplněním přihlášky se účastník ZST stává pro stávající kalendářní rok členem klubu Mladí myslivci, součástí ceny soustředění je klubový příspěvek do tohoto klubu.  </w:t>
      </w:r>
    </w:p>
    <w:p w14:paraId="0B2B0B53" w14:textId="77777777" w:rsidR="00574899" w:rsidRPr="00574899" w:rsidRDefault="00574899" w:rsidP="00FC486E">
      <w:pPr>
        <w:rPr>
          <w:rFonts w:ascii="Calibri" w:hAnsi="Calibri"/>
          <w:sz w:val="22"/>
          <w:szCs w:val="22"/>
        </w:rPr>
      </w:pPr>
    </w:p>
    <w:p w14:paraId="0D5E32BE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Žák/žákyně chodí do kroužku (není podmínkou)</w:t>
      </w:r>
      <w:r w:rsidRPr="00574899">
        <w:rPr>
          <w:rFonts w:ascii="Calibri" w:hAnsi="Calibri"/>
          <w:sz w:val="22"/>
          <w:szCs w:val="22"/>
        </w:rPr>
        <w:tab/>
      </w:r>
    </w:p>
    <w:p w14:paraId="71CD505A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6C9088C6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podpis vedoucího</w:t>
      </w:r>
      <w:r w:rsidRPr="00574899">
        <w:rPr>
          <w:rFonts w:ascii="Calibri" w:hAnsi="Calibri"/>
          <w:sz w:val="22"/>
          <w:szCs w:val="22"/>
        </w:rPr>
        <w:tab/>
      </w:r>
    </w:p>
    <w:p w14:paraId="7FDC0C56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37D23B8D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V okresním kole soutěže o ZST pořádaném OMS</w:t>
      </w:r>
      <w:r w:rsidRPr="00574899">
        <w:rPr>
          <w:rFonts w:ascii="Calibri" w:hAnsi="Calibri"/>
          <w:sz w:val="22"/>
          <w:szCs w:val="22"/>
        </w:rPr>
        <w:tab/>
      </w:r>
    </w:p>
    <w:p w14:paraId="174350E3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0C82E4F1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se umístil/a </w:t>
      </w:r>
      <w:proofErr w:type="gramStart"/>
      <w:r w:rsidRPr="00574899">
        <w:rPr>
          <w:rFonts w:ascii="Calibri" w:hAnsi="Calibri"/>
          <w:sz w:val="22"/>
          <w:szCs w:val="22"/>
        </w:rPr>
        <w:t>na  …….</w:t>
      </w:r>
      <w:proofErr w:type="gramEnd"/>
      <w:r w:rsidRPr="00574899">
        <w:rPr>
          <w:rFonts w:ascii="Calibri" w:hAnsi="Calibri"/>
          <w:sz w:val="22"/>
          <w:szCs w:val="22"/>
        </w:rPr>
        <w:t>…….…… místě v </w:t>
      </w:r>
      <w:proofErr w:type="gramStart"/>
      <w:r w:rsidRPr="00574899">
        <w:rPr>
          <w:rFonts w:ascii="Calibri" w:hAnsi="Calibri"/>
          <w:sz w:val="22"/>
          <w:szCs w:val="22"/>
        </w:rPr>
        <w:t>kategorii  A</w:t>
      </w:r>
      <w:proofErr w:type="gramEnd"/>
      <w:r w:rsidRPr="00574899">
        <w:rPr>
          <w:rFonts w:ascii="Calibri" w:hAnsi="Calibri"/>
          <w:sz w:val="22"/>
          <w:szCs w:val="22"/>
        </w:rPr>
        <w:t xml:space="preserve"> / B</w:t>
      </w:r>
    </w:p>
    <w:p w14:paraId="1495A82D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54EFA9C7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Razítko a podpis OMS </w:t>
      </w:r>
      <w:r w:rsidRPr="00574899">
        <w:rPr>
          <w:rFonts w:ascii="Calibri" w:hAnsi="Calibri"/>
          <w:b/>
          <w:sz w:val="22"/>
          <w:szCs w:val="22"/>
        </w:rPr>
        <w:t>(nutné u soutěžících ZST vyslaných OMS)</w:t>
      </w:r>
      <w:r w:rsidRPr="00574899">
        <w:rPr>
          <w:rFonts w:ascii="Calibri" w:hAnsi="Calibri"/>
          <w:sz w:val="22"/>
          <w:szCs w:val="22"/>
        </w:rPr>
        <w:t xml:space="preserve"> </w:t>
      </w:r>
    </w:p>
    <w:p w14:paraId="09511542" w14:textId="77777777" w:rsidR="00574899" w:rsidRPr="00574899" w:rsidRDefault="00574899" w:rsidP="00FC486E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239FDA8F" w14:textId="4F568C17" w:rsidR="00574899" w:rsidRPr="00574899" w:rsidRDefault="00574899" w:rsidP="00FC486E">
      <w:pPr>
        <w:pBdr>
          <w:bottom w:val="single" w:sz="4" w:space="1" w:color="auto"/>
        </w:pBd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Podpis zákonného zástupce</w:t>
      </w:r>
      <w:r w:rsidRPr="00574899">
        <w:rPr>
          <w:rFonts w:ascii="Calibri" w:hAnsi="Calibri"/>
          <w:sz w:val="22"/>
          <w:szCs w:val="22"/>
        </w:rPr>
        <w:tab/>
      </w:r>
    </w:p>
    <w:p w14:paraId="214A7CFA" w14:textId="18A69B10" w:rsidR="00574899" w:rsidRPr="00FC486E" w:rsidRDefault="00574899" w:rsidP="00FC486E">
      <w:pPr>
        <w:rPr>
          <w:b/>
          <w:sz w:val="24"/>
          <w:szCs w:val="18"/>
        </w:rPr>
      </w:pPr>
      <w:r w:rsidRPr="00FC486E">
        <w:rPr>
          <w:rFonts w:ascii="Calibri" w:hAnsi="Calibri"/>
        </w:rPr>
        <w:t xml:space="preserve">Přihlášku vraťte </w:t>
      </w:r>
      <w:r w:rsidRPr="00FC486E">
        <w:rPr>
          <w:rFonts w:ascii="Calibri" w:hAnsi="Calibri"/>
          <w:b/>
        </w:rPr>
        <w:t xml:space="preserve">nejpozději do 15. 6. 2023 </w:t>
      </w:r>
      <w:r w:rsidRPr="00FC486E">
        <w:rPr>
          <w:rFonts w:ascii="Calibri" w:hAnsi="Calibri"/>
        </w:rPr>
        <w:t xml:space="preserve">na adresu: </w:t>
      </w:r>
      <w:r w:rsidRPr="00FC486E">
        <w:rPr>
          <w:rFonts w:ascii="Calibri" w:hAnsi="Calibri"/>
          <w:i/>
        </w:rPr>
        <w:t xml:space="preserve">Českomoravská myslivecká jednota, </w:t>
      </w:r>
      <w:proofErr w:type="spellStart"/>
      <w:r w:rsidRPr="00FC486E">
        <w:rPr>
          <w:rFonts w:ascii="Calibri" w:hAnsi="Calibri"/>
          <w:i/>
        </w:rPr>
        <w:t>z.s</w:t>
      </w:r>
      <w:proofErr w:type="spellEnd"/>
      <w:r w:rsidRPr="00FC486E">
        <w:rPr>
          <w:rFonts w:ascii="Calibri" w:hAnsi="Calibri"/>
          <w:i/>
        </w:rPr>
        <w:t>., Lešanská 1176/</w:t>
      </w:r>
      <w:proofErr w:type="gramStart"/>
      <w:r w:rsidRPr="00FC486E">
        <w:rPr>
          <w:rFonts w:ascii="Calibri" w:hAnsi="Calibri"/>
          <w:i/>
        </w:rPr>
        <w:t>2a</w:t>
      </w:r>
      <w:proofErr w:type="gramEnd"/>
      <w:r w:rsidRPr="00FC486E">
        <w:rPr>
          <w:rFonts w:ascii="Calibri" w:hAnsi="Calibri"/>
          <w:i/>
        </w:rPr>
        <w:t>, 141 00, Praha 4</w:t>
      </w:r>
      <w:r w:rsidRPr="00FC486E">
        <w:rPr>
          <w:rFonts w:ascii="Calibri" w:hAnsi="Calibri"/>
        </w:rPr>
        <w:t xml:space="preserve">, případně emailem na </w:t>
      </w:r>
      <w:r w:rsidRPr="00FC486E">
        <w:rPr>
          <w:rFonts w:ascii="Calibri" w:hAnsi="Calibri"/>
          <w:b/>
          <w:i/>
        </w:rPr>
        <w:t>patricia.jakesova@cmmj.cz</w:t>
      </w:r>
      <w:r w:rsidRPr="00FC486E">
        <w:rPr>
          <w:rFonts w:ascii="Calibri" w:hAnsi="Calibri"/>
        </w:rPr>
        <w:t xml:space="preserve">. </w:t>
      </w:r>
      <w:r w:rsidRPr="00FC486E">
        <w:rPr>
          <w:rFonts w:ascii="Calibri" w:hAnsi="Calibri"/>
          <w:i/>
        </w:rPr>
        <w:t>(na pozdě zaslané přihlášky i platby nebude brán zřetel; taktéž budou vyřazeny děti, které nesplňují věkovou hranici danou pro soustředění a ZST).</w:t>
      </w:r>
    </w:p>
    <w:sectPr w:rsidR="00574899" w:rsidRPr="00FC486E" w:rsidSect="00574899">
      <w:headerReference w:type="default" r:id="rId7"/>
      <w:footerReference w:type="default" r:id="rId8"/>
      <w:pgSz w:w="11906" w:h="16838" w:code="9"/>
      <w:pgMar w:top="567" w:right="851" w:bottom="567" w:left="85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6A060" w14:textId="77777777" w:rsidR="00264F11" w:rsidRDefault="00264F11" w:rsidP="00694D47">
      <w:r>
        <w:separator/>
      </w:r>
    </w:p>
  </w:endnote>
  <w:endnote w:type="continuationSeparator" w:id="0">
    <w:p w14:paraId="549465B3" w14:textId="77777777" w:rsidR="00264F11" w:rsidRDefault="00264F11" w:rsidP="0069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A3EB019-92B0-4C06-8662-500B21867F61}"/>
    <w:embedBold r:id="rId2" w:fontKey="{32929495-EFCE-43A2-BCBF-5A27CD336B97}"/>
    <w:embedItalic r:id="rId3" w:fontKey="{DF4DD751-33AE-4B37-A4BA-2F0F9E18DD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D207D6A-E434-45CA-917D-45908A0A5233}"/>
    <w:embedBold r:id="rId5" w:fontKey="{E7B0F24C-58FA-442B-A87C-22D2F8E1A637}"/>
    <w:embedItalic r:id="rId6" w:fontKey="{C42AD46C-FF0C-469A-9A16-45CB878FDEA8}"/>
    <w:embedBoldItalic r:id="rId7" w:fontKey="{A7629328-999F-4DE2-B5C3-678F4F840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A1D9" w14:textId="77777777" w:rsidR="00881C84" w:rsidRPr="00881C84" w:rsidRDefault="00B12CB8" w:rsidP="00881C84">
    <w:pPr>
      <w:pStyle w:val="Zpat"/>
      <w:rPr>
        <w:b/>
        <w:bCs/>
      </w:rPr>
    </w:pPr>
    <w:r w:rsidRPr="00B12CB8">
      <w:rPr>
        <w:b/>
        <w:bCs/>
      </w:rPr>
      <w:t xml:space="preserve">Českomoravská myslivecká jednota, </w:t>
    </w:r>
    <w:proofErr w:type="spellStart"/>
    <w:r w:rsidRPr="00B12CB8">
      <w:rPr>
        <w:b/>
        <w:bCs/>
      </w:rPr>
      <w:t>z.s</w:t>
    </w:r>
    <w:proofErr w:type="spellEnd"/>
    <w:r w:rsidRPr="00B12CB8">
      <w:rPr>
        <w:b/>
        <w:bCs/>
      </w:rPr>
      <w:t>.</w:t>
    </w:r>
  </w:p>
  <w:tbl>
    <w:tblPr>
      <w:tblStyle w:val="Mkatabulky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9"/>
      <w:gridCol w:w="3119"/>
      <w:gridCol w:w="2410"/>
    </w:tblGrid>
    <w:tr w:rsidR="00515AEF" w14:paraId="1120FE1A" w14:textId="77777777" w:rsidTr="00881C84">
      <w:tc>
        <w:tcPr>
          <w:tcW w:w="3969" w:type="dxa"/>
          <w:vAlign w:val="bottom"/>
        </w:tcPr>
        <w:p w14:paraId="50B3CC03" w14:textId="77777777" w:rsidR="00D81277" w:rsidRDefault="00D81277" w:rsidP="00D81277">
          <w:pPr>
            <w:pStyle w:val="Zpat"/>
          </w:pPr>
          <w:r>
            <w:t>Sekretariát, zasílací adresa:</w:t>
          </w:r>
        </w:p>
        <w:p w14:paraId="1CA66230" w14:textId="77777777" w:rsidR="00D81277" w:rsidRDefault="00D81277" w:rsidP="00D81277">
          <w:pPr>
            <w:pStyle w:val="Zpat"/>
          </w:pPr>
          <w:r>
            <w:t xml:space="preserve">Lešanská 1176 / </w:t>
          </w:r>
          <w:proofErr w:type="gramStart"/>
          <w:r>
            <w:t>2a</w:t>
          </w:r>
          <w:proofErr w:type="gramEnd"/>
          <w:r>
            <w:t>, 141 00 Praha 4</w:t>
          </w:r>
        </w:p>
        <w:p w14:paraId="36118FC6" w14:textId="77777777" w:rsidR="00D81277" w:rsidRDefault="00D81277" w:rsidP="00D81277">
          <w:pPr>
            <w:pStyle w:val="Zpat"/>
          </w:pPr>
          <w:r>
            <w:t>Sídlo, fakturační adresa:</w:t>
          </w:r>
        </w:p>
        <w:p w14:paraId="5AC56B94" w14:textId="77777777" w:rsidR="00515AEF" w:rsidRDefault="00D81277" w:rsidP="00D81277">
          <w:pPr>
            <w:pStyle w:val="Zpat"/>
          </w:pPr>
          <w:r>
            <w:t>Jungmannova 32/25, 110 00 Praha 1</w:t>
          </w:r>
        </w:p>
      </w:tc>
      <w:tc>
        <w:tcPr>
          <w:tcW w:w="3119" w:type="dxa"/>
          <w:vAlign w:val="bottom"/>
        </w:tcPr>
        <w:p w14:paraId="62BD05FF" w14:textId="77777777" w:rsidR="00D81277" w:rsidRDefault="00D81277" w:rsidP="00D81277">
          <w:pPr>
            <w:pStyle w:val="Zpat"/>
          </w:pPr>
          <w:r>
            <w:t>IČ: 00443174</w:t>
          </w:r>
        </w:p>
        <w:p w14:paraId="089C03CC" w14:textId="77777777" w:rsidR="00D81277" w:rsidRDefault="00D81277" w:rsidP="00D81277">
          <w:pPr>
            <w:pStyle w:val="Zpat"/>
          </w:pPr>
          <w:r>
            <w:t>DIČ: CZ00443174</w:t>
          </w:r>
        </w:p>
        <w:p w14:paraId="644A5BC2" w14:textId="77777777" w:rsidR="00515AEF" w:rsidRDefault="00D81277" w:rsidP="00D81277">
          <w:pPr>
            <w:pStyle w:val="Zpat"/>
          </w:pPr>
          <w:r>
            <w:t>Běžný účet: 6630011/0100</w:t>
          </w:r>
        </w:p>
      </w:tc>
      <w:tc>
        <w:tcPr>
          <w:tcW w:w="2410" w:type="dxa"/>
          <w:vAlign w:val="bottom"/>
        </w:tcPr>
        <w:p w14:paraId="13AF1997" w14:textId="77777777" w:rsidR="00D81277" w:rsidRDefault="00D81277" w:rsidP="00D81277">
          <w:pPr>
            <w:pStyle w:val="Zpat"/>
          </w:pPr>
          <w:r>
            <w:t>Telefon: +420 221 592 961</w:t>
          </w:r>
        </w:p>
        <w:p w14:paraId="3F756FDA" w14:textId="77777777" w:rsidR="00D81277" w:rsidRDefault="00D81277" w:rsidP="00D81277">
          <w:pPr>
            <w:pStyle w:val="Zpat"/>
          </w:pPr>
          <w:r>
            <w:t>Email: cmmj@cmmj.cz</w:t>
          </w:r>
        </w:p>
        <w:p w14:paraId="1750C84D" w14:textId="77777777" w:rsidR="00515AEF" w:rsidRDefault="00D81277" w:rsidP="00D81277">
          <w:pPr>
            <w:pStyle w:val="Zpat"/>
          </w:pPr>
          <w:r>
            <w:t>Datová schránka: tmif5k2</w:t>
          </w:r>
        </w:p>
      </w:tc>
    </w:tr>
  </w:tbl>
  <w:p w14:paraId="39C0F3E7" w14:textId="77777777" w:rsidR="00694D47" w:rsidRDefault="00694D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83FBC" w14:textId="77777777" w:rsidR="00264F11" w:rsidRDefault="00264F11" w:rsidP="00694D47">
      <w:r>
        <w:separator/>
      </w:r>
    </w:p>
  </w:footnote>
  <w:footnote w:type="continuationSeparator" w:id="0">
    <w:p w14:paraId="0FC72AB7" w14:textId="77777777" w:rsidR="00264F11" w:rsidRDefault="00264F11" w:rsidP="00694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FBCE1" w14:textId="6D03D223" w:rsidR="00694D47" w:rsidRDefault="00002C97" w:rsidP="00574899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D15AEFD" wp14:editId="13E6D0B1">
          <wp:simplePos x="0" y="0"/>
          <wp:positionH relativeFrom="page">
            <wp:posOffset>429895</wp:posOffset>
          </wp:positionH>
          <wp:positionV relativeFrom="page">
            <wp:posOffset>410845</wp:posOffset>
          </wp:positionV>
          <wp:extent cx="2084070" cy="676275"/>
          <wp:effectExtent l="0" t="0" r="0" b="9525"/>
          <wp:wrapNone/>
          <wp:docPr id="2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07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99"/>
    <w:rsid w:val="00002C97"/>
    <w:rsid w:val="00041D7C"/>
    <w:rsid w:val="00150B2C"/>
    <w:rsid w:val="00264F11"/>
    <w:rsid w:val="002E27AC"/>
    <w:rsid w:val="003C3EDB"/>
    <w:rsid w:val="004E7F6C"/>
    <w:rsid w:val="004F1E90"/>
    <w:rsid w:val="00515AEF"/>
    <w:rsid w:val="00574899"/>
    <w:rsid w:val="005A064C"/>
    <w:rsid w:val="00692A0D"/>
    <w:rsid w:val="00694D47"/>
    <w:rsid w:val="00717C69"/>
    <w:rsid w:val="00752B52"/>
    <w:rsid w:val="0078674C"/>
    <w:rsid w:val="00787827"/>
    <w:rsid w:val="007D0349"/>
    <w:rsid w:val="00863C1B"/>
    <w:rsid w:val="00881C84"/>
    <w:rsid w:val="00A20A75"/>
    <w:rsid w:val="00A22AA6"/>
    <w:rsid w:val="00A37420"/>
    <w:rsid w:val="00AA2C67"/>
    <w:rsid w:val="00B12CB8"/>
    <w:rsid w:val="00B92384"/>
    <w:rsid w:val="00C27C7A"/>
    <w:rsid w:val="00D53096"/>
    <w:rsid w:val="00D81277"/>
    <w:rsid w:val="00DE3D29"/>
    <w:rsid w:val="00F054CD"/>
    <w:rsid w:val="00F2764E"/>
    <w:rsid w:val="00F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416B8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4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7C6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1C5027" w:themeColor="accent1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7C6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1C5027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7C6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C5027" w:themeColor="accent1"/>
      <w:sz w:val="24"/>
      <w:szCs w:val="24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17C69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1C5027" w:themeColor="accent1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17C69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1C5027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4D4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94D47"/>
  </w:style>
  <w:style w:type="paragraph" w:styleId="Zpat">
    <w:name w:val="footer"/>
    <w:basedOn w:val="Normln"/>
    <w:link w:val="ZpatChar"/>
    <w:uiPriority w:val="99"/>
    <w:unhideWhenUsed/>
    <w:rsid w:val="00D812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1C5027" w:themeColor="accent1"/>
      <w:sz w:val="16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81277"/>
    <w:rPr>
      <w:color w:val="1C5027" w:themeColor="accent1"/>
      <w:sz w:val="16"/>
    </w:rPr>
  </w:style>
  <w:style w:type="table" w:styleId="Mkatabulky">
    <w:name w:val="Table Grid"/>
    <w:basedOn w:val="Normlntabulka"/>
    <w:uiPriority w:val="39"/>
    <w:rsid w:val="0051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20A75"/>
    <w:pPr>
      <w:spacing w:after="0" w:line="240" w:lineRule="auto"/>
    </w:pPr>
    <w:rPr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717C69"/>
    <w:rPr>
      <w:rFonts w:asciiTheme="majorHAnsi" w:eastAsiaTheme="majorEastAsia" w:hAnsiTheme="majorHAnsi" w:cstheme="majorBidi"/>
      <w:color w:val="1C5027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17C69"/>
    <w:rPr>
      <w:rFonts w:asciiTheme="majorHAnsi" w:eastAsiaTheme="majorEastAsia" w:hAnsiTheme="majorHAnsi" w:cstheme="majorBidi"/>
      <w:color w:val="1C5027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17C69"/>
    <w:rPr>
      <w:rFonts w:asciiTheme="majorHAnsi" w:eastAsiaTheme="majorEastAsia" w:hAnsiTheme="majorHAnsi" w:cstheme="majorBidi"/>
      <w:color w:val="1C5027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17C69"/>
    <w:rPr>
      <w:rFonts w:asciiTheme="majorHAnsi" w:eastAsiaTheme="majorEastAsia" w:hAnsiTheme="majorHAnsi" w:cstheme="majorBidi"/>
      <w:i/>
      <w:iCs/>
      <w:color w:val="1C5027" w:themeColor="accen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17C69"/>
    <w:rPr>
      <w:rFonts w:asciiTheme="majorHAnsi" w:eastAsiaTheme="majorEastAsia" w:hAnsiTheme="majorHAnsi" w:cstheme="majorBidi"/>
      <w:color w:val="1C5027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kova\Downloads\CMMJ_dopisni.dotx" TargetMode="External"/></Relationships>
</file>

<file path=word/theme/theme1.xml><?xml version="1.0" encoding="utf-8"?>
<a:theme xmlns:a="http://schemas.openxmlformats.org/drawingml/2006/main" name="Motiv Office">
  <a:themeElements>
    <a:clrScheme name="CMMJ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5027"/>
      </a:accent1>
      <a:accent2>
        <a:srgbClr val="369C4C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MMJ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5C89D-4DCA-4451-8182-EE05E8A1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CMMJ_dopisni.dotx</Template>
  <TotalTime>0</TotalTime>
  <Pages>1</Pages>
  <Words>303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2023-04-01T11:00:00Z</dcterms:created>
  <dcterms:modified xsi:type="dcterms:W3CDTF">2023-04-01T11:00:00Z</dcterms:modified>
</cp:coreProperties>
</file>