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2286A" w14:textId="2A329102" w:rsidR="00574899" w:rsidRPr="00574899" w:rsidRDefault="00C559C3" w:rsidP="00C559C3">
      <w:pPr>
        <w:tabs>
          <w:tab w:val="left" w:pos="4070"/>
          <w:tab w:val="center" w:pos="5102"/>
        </w:tabs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ab/>
      </w:r>
      <w:r w:rsidR="00574899" w:rsidRPr="00574899">
        <w:rPr>
          <w:rFonts w:ascii="Calibri" w:hAnsi="Calibri"/>
          <w:b/>
          <w:sz w:val="44"/>
          <w:szCs w:val="44"/>
        </w:rPr>
        <w:t>Přihláška</w:t>
      </w:r>
    </w:p>
    <w:p w14:paraId="5CF560BE" w14:textId="77777777" w:rsidR="00574899" w:rsidRPr="00574899" w:rsidRDefault="00574899" w:rsidP="00574899">
      <w:pPr>
        <w:jc w:val="center"/>
        <w:rPr>
          <w:rFonts w:ascii="Calibri" w:hAnsi="Calibri"/>
          <w:b/>
          <w:sz w:val="12"/>
          <w:szCs w:val="12"/>
        </w:rPr>
      </w:pPr>
    </w:p>
    <w:p w14:paraId="4C8D4B24" w14:textId="7E874C22" w:rsidR="00574899" w:rsidRPr="00574899" w:rsidRDefault="00574899" w:rsidP="00574899">
      <w:pPr>
        <w:jc w:val="center"/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na Národní finále soutěže „Zlat</w:t>
      </w:r>
      <w:r w:rsidR="00C559C3">
        <w:rPr>
          <w:rFonts w:ascii="Calibri" w:hAnsi="Calibri"/>
          <w:sz w:val="22"/>
          <w:szCs w:val="22"/>
        </w:rPr>
        <w:t>á</w:t>
      </w:r>
      <w:r w:rsidRPr="00574899">
        <w:rPr>
          <w:rFonts w:ascii="Calibri" w:hAnsi="Calibri"/>
          <w:sz w:val="22"/>
          <w:szCs w:val="22"/>
        </w:rPr>
        <w:t xml:space="preserve"> srnčí trofej“ a na soustředění mladých přátel myslivosti a ochrany přírody pořádané pro kategorii </w:t>
      </w:r>
      <w:r w:rsidRPr="00574899">
        <w:rPr>
          <w:rFonts w:ascii="Calibri" w:hAnsi="Calibri"/>
          <w:b/>
          <w:sz w:val="22"/>
          <w:szCs w:val="22"/>
        </w:rPr>
        <w:t>(</w:t>
      </w:r>
      <w:r w:rsidRPr="00574899">
        <w:rPr>
          <w:rFonts w:ascii="Calibri" w:hAnsi="Calibri"/>
          <w:b/>
          <w:i/>
          <w:sz w:val="22"/>
          <w:szCs w:val="22"/>
        </w:rPr>
        <w:t>zakroužkujte</w:t>
      </w:r>
      <w:r w:rsidRPr="00574899">
        <w:rPr>
          <w:rFonts w:ascii="Calibri" w:hAnsi="Calibri"/>
          <w:b/>
          <w:sz w:val="22"/>
          <w:szCs w:val="22"/>
        </w:rPr>
        <w:t xml:space="preserve">) </w:t>
      </w:r>
      <w:r w:rsidRPr="00574899">
        <w:rPr>
          <w:rFonts w:ascii="Calibri" w:hAnsi="Calibri"/>
          <w:bCs/>
          <w:sz w:val="22"/>
          <w:szCs w:val="22"/>
        </w:rPr>
        <w:t>v</w:t>
      </w:r>
      <w:r w:rsidR="00C559C3">
        <w:rPr>
          <w:rFonts w:ascii="Calibri" w:hAnsi="Calibri"/>
          <w:bCs/>
          <w:sz w:val="22"/>
          <w:szCs w:val="22"/>
        </w:rPr>
        <w:t> mezinárodním táboře Zálesí Mladé Bříště</w:t>
      </w:r>
      <w:r w:rsidRPr="00574899">
        <w:rPr>
          <w:rFonts w:ascii="Calibri" w:hAnsi="Calibri"/>
          <w:b/>
          <w:sz w:val="22"/>
          <w:szCs w:val="22"/>
        </w:rPr>
        <w:t xml:space="preserve"> (vyplňte prosím čitelně)</w:t>
      </w:r>
      <w:r w:rsidRPr="00574899">
        <w:rPr>
          <w:rFonts w:ascii="Calibri" w:hAnsi="Calibri"/>
          <w:sz w:val="22"/>
          <w:szCs w:val="22"/>
        </w:rPr>
        <w:t>:</w:t>
      </w:r>
    </w:p>
    <w:p w14:paraId="6388700E" w14:textId="77777777" w:rsidR="00574899" w:rsidRPr="00574899" w:rsidRDefault="00574899" w:rsidP="00574899">
      <w:pPr>
        <w:jc w:val="center"/>
        <w:rPr>
          <w:rFonts w:ascii="Calibri" w:hAnsi="Calibri"/>
          <w:sz w:val="10"/>
          <w:szCs w:val="10"/>
        </w:rPr>
      </w:pPr>
    </w:p>
    <w:p w14:paraId="043FA9F9" w14:textId="249C5E9C" w:rsidR="00574899" w:rsidRPr="00574899" w:rsidRDefault="00C559C3" w:rsidP="00574899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13.</w:t>
      </w:r>
      <w:r w:rsidR="00574899" w:rsidRPr="00574899">
        <w:rPr>
          <w:rFonts w:ascii="Calibri" w:hAnsi="Calibri"/>
          <w:b/>
          <w:sz w:val="22"/>
          <w:szCs w:val="22"/>
        </w:rPr>
        <w:t xml:space="preserve"> 7. - </w:t>
      </w:r>
      <w:r>
        <w:rPr>
          <w:rFonts w:ascii="Calibri" w:hAnsi="Calibri"/>
          <w:b/>
          <w:sz w:val="22"/>
          <w:szCs w:val="22"/>
        </w:rPr>
        <w:t>27</w:t>
      </w:r>
      <w:r w:rsidR="00574899" w:rsidRPr="00574899">
        <w:rPr>
          <w:rFonts w:ascii="Calibri" w:hAnsi="Calibri"/>
          <w:b/>
          <w:sz w:val="22"/>
          <w:szCs w:val="22"/>
        </w:rPr>
        <w:t xml:space="preserve">. </w:t>
      </w:r>
      <w:r>
        <w:rPr>
          <w:rFonts w:ascii="Calibri" w:hAnsi="Calibri"/>
          <w:b/>
          <w:sz w:val="22"/>
          <w:szCs w:val="22"/>
        </w:rPr>
        <w:t>7</w:t>
      </w:r>
      <w:r w:rsidR="00574899" w:rsidRPr="00574899">
        <w:rPr>
          <w:rFonts w:ascii="Calibri" w:hAnsi="Calibri"/>
          <w:b/>
          <w:sz w:val="22"/>
          <w:szCs w:val="22"/>
        </w:rPr>
        <w:t>. 202</w:t>
      </w:r>
      <w:r>
        <w:rPr>
          <w:rFonts w:ascii="Calibri" w:hAnsi="Calibri"/>
          <w:b/>
          <w:sz w:val="22"/>
          <w:szCs w:val="22"/>
        </w:rPr>
        <w:t>4</w:t>
      </w:r>
      <w:r w:rsidR="00574899" w:rsidRPr="00574899">
        <w:rPr>
          <w:rFonts w:ascii="Calibri" w:hAnsi="Calibri"/>
          <w:b/>
          <w:sz w:val="22"/>
          <w:szCs w:val="22"/>
        </w:rPr>
        <w:t xml:space="preserve"> (kategorie A), cena </w:t>
      </w:r>
      <w:r>
        <w:rPr>
          <w:rFonts w:ascii="Calibri" w:hAnsi="Calibri"/>
          <w:b/>
          <w:sz w:val="22"/>
          <w:szCs w:val="22"/>
        </w:rPr>
        <w:t>9 040</w:t>
      </w:r>
      <w:r w:rsidR="00574899" w:rsidRPr="00574899">
        <w:rPr>
          <w:rFonts w:ascii="Calibri" w:hAnsi="Calibri"/>
          <w:b/>
          <w:sz w:val="22"/>
          <w:szCs w:val="22"/>
        </w:rPr>
        <w:t xml:space="preserve"> Kč</w:t>
      </w:r>
    </w:p>
    <w:p w14:paraId="1968639E" w14:textId="72B1267B" w:rsidR="00574899" w:rsidRPr="00574899" w:rsidRDefault="00C559C3" w:rsidP="00574899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27. 7</w:t>
      </w:r>
      <w:r w:rsidR="00574899" w:rsidRPr="00574899">
        <w:rPr>
          <w:rFonts w:ascii="Calibri" w:hAnsi="Calibri"/>
          <w:b/>
          <w:sz w:val="22"/>
          <w:szCs w:val="22"/>
        </w:rPr>
        <w:t>. – 1</w:t>
      </w:r>
      <w:r>
        <w:rPr>
          <w:rFonts w:ascii="Calibri" w:hAnsi="Calibri"/>
          <w:b/>
          <w:sz w:val="22"/>
          <w:szCs w:val="22"/>
        </w:rPr>
        <w:t>0</w:t>
      </w:r>
      <w:r w:rsidR="00574899" w:rsidRPr="00574899">
        <w:rPr>
          <w:rFonts w:ascii="Calibri" w:hAnsi="Calibri"/>
          <w:b/>
          <w:sz w:val="22"/>
          <w:szCs w:val="22"/>
        </w:rPr>
        <w:t>. 8. 202</w:t>
      </w:r>
      <w:r>
        <w:rPr>
          <w:rFonts w:ascii="Calibri" w:hAnsi="Calibri"/>
          <w:b/>
          <w:sz w:val="22"/>
          <w:szCs w:val="22"/>
        </w:rPr>
        <w:t>4</w:t>
      </w:r>
      <w:r w:rsidR="00574899" w:rsidRPr="00574899">
        <w:rPr>
          <w:rFonts w:ascii="Calibri" w:hAnsi="Calibri"/>
          <w:b/>
          <w:sz w:val="22"/>
          <w:szCs w:val="22"/>
        </w:rPr>
        <w:t xml:space="preserve"> (kategorie B), cena 9</w:t>
      </w:r>
      <w:r>
        <w:rPr>
          <w:rFonts w:ascii="Calibri" w:hAnsi="Calibri"/>
          <w:b/>
          <w:sz w:val="22"/>
          <w:szCs w:val="22"/>
        </w:rPr>
        <w:t xml:space="preserve"> 49</w:t>
      </w:r>
      <w:r w:rsidR="00574899" w:rsidRPr="00574899">
        <w:rPr>
          <w:rFonts w:ascii="Calibri" w:hAnsi="Calibri"/>
          <w:b/>
          <w:sz w:val="22"/>
          <w:szCs w:val="22"/>
        </w:rPr>
        <w:t>0 Kč</w:t>
      </w:r>
    </w:p>
    <w:p w14:paraId="54C253AD" w14:textId="77777777" w:rsidR="00574899" w:rsidRPr="00574899" w:rsidRDefault="00574899" w:rsidP="00574899">
      <w:pPr>
        <w:pBdr>
          <w:bottom w:val="single" w:sz="4" w:space="1" w:color="auto"/>
        </w:pBdr>
        <w:rPr>
          <w:rFonts w:ascii="Calibri" w:hAnsi="Calibri"/>
          <w:b/>
          <w:sz w:val="18"/>
          <w:szCs w:val="18"/>
        </w:rPr>
      </w:pPr>
    </w:p>
    <w:p w14:paraId="3E11054A" w14:textId="77777777" w:rsidR="00574899" w:rsidRPr="00574899" w:rsidRDefault="00574899" w:rsidP="00574899">
      <w:pPr>
        <w:jc w:val="center"/>
        <w:rPr>
          <w:rFonts w:ascii="Calibri" w:hAnsi="Calibri"/>
          <w:b/>
          <w:sz w:val="22"/>
          <w:szCs w:val="22"/>
        </w:rPr>
      </w:pPr>
    </w:p>
    <w:p w14:paraId="2E04C1E0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Jméno, příjmení: </w:t>
      </w:r>
      <w:r w:rsidRPr="00574899">
        <w:rPr>
          <w:rFonts w:ascii="Calibri" w:hAnsi="Calibri"/>
          <w:sz w:val="22"/>
          <w:szCs w:val="22"/>
        </w:rPr>
        <w:tab/>
      </w:r>
    </w:p>
    <w:p w14:paraId="078E67A0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7D2A0FE8" w14:textId="77777777" w:rsidR="00574899" w:rsidRPr="00574899" w:rsidRDefault="00574899" w:rsidP="00574899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Datum narození: </w:t>
      </w:r>
      <w:r w:rsidRPr="00574899">
        <w:rPr>
          <w:rFonts w:ascii="Calibri" w:hAnsi="Calibri"/>
          <w:sz w:val="22"/>
          <w:szCs w:val="22"/>
        </w:rPr>
        <w:tab/>
        <w:t xml:space="preserve">Absolvovaná třída v ZŠ: </w:t>
      </w:r>
      <w:r w:rsidRPr="00574899">
        <w:rPr>
          <w:rFonts w:ascii="Calibri" w:hAnsi="Calibri"/>
          <w:sz w:val="22"/>
          <w:szCs w:val="22"/>
        </w:rPr>
        <w:tab/>
      </w:r>
    </w:p>
    <w:p w14:paraId="51B12C9E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150994A0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Adresa bydliště: </w:t>
      </w:r>
      <w:r w:rsidRPr="00574899">
        <w:rPr>
          <w:rFonts w:ascii="Calibri" w:hAnsi="Calibri"/>
          <w:sz w:val="22"/>
          <w:szCs w:val="22"/>
        </w:rPr>
        <w:tab/>
      </w:r>
    </w:p>
    <w:p w14:paraId="2B976ED4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6B839766" w14:textId="77777777" w:rsidR="00574899" w:rsidRPr="00574899" w:rsidRDefault="00574899" w:rsidP="00574899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Název zdravotní pojišťovny </w:t>
      </w:r>
      <w:r w:rsidRPr="00574899">
        <w:rPr>
          <w:rFonts w:ascii="Calibri" w:hAnsi="Calibri"/>
          <w:sz w:val="22"/>
          <w:szCs w:val="22"/>
        </w:rPr>
        <w:tab/>
        <w:t xml:space="preserve">Rodné číslo: </w:t>
      </w:r>
      <w:r w:rsidRPr="00574899">
        <w:rPr>
          <w:rFonts w:ascii="Calibri" w:hAnsi="Calibri"/>
          <w:sz w:val="22"/>
          <w:szCs w:val="22"/>
        </w:rPr>
        <w:tab/>
      </w:r>
    </w:p>
    <w:p w14:paraId="325422D6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60C92C1B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Zákonný zástupce dítěte: </w:t>
      </w:r>
      <w:r w:rsidRPr="00574899">
        <w:rPr>
          <w:rFonts w:ascii="Calibri" w:hAnsi="Calibri"/>
          <w:sz w:val="22"/>
          <w:szCs w:val="22"/>
        </w:rPr>
        <w:tab/>
      </w:r>
    </w:p>
    <w:p w14:paraId="20ADE2C6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49E18D09" w14:textId="77777777" w:rsidR="00574899" w:rsidRPr="00574899" w:rsidRDefault="00574899" w:rsidP="00574899">
      <w:pPr>
        <w:tabs>
          <w:tab w:val="left" w:leader="dot" w:pos="5040"/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Telefon: </w:t>
      </w:r>
      <w:r w:rsidRPr="00574899">
        <w:rPr>
          <w:rFonts w:ascii="Calibri" w:hAnsi="Calibri"/>
          <w:sz w:val="22"/>
          <w:szCs w:val="22"/>
        </w:rPr>
        <w:tab/>
        <w:t xml:space="preserve">E-mail: </w:t>
      </w:r>
      <w:r w:rsidRPr="00574899">
        <w:rPr>
          <w:rFonts w:ascii="Calibri" w:hAnsi="Calibri"/>
          <w:sz w:val="22"/>
          <w:szCs w:val="22"/>
        </w:rPr>
        <w:tab/>
      </w:r>
    </w:p>
    <w:p w14:paraId="6CEC7A91" w14:textId="77777777" w:rsidR="00574899" w:rsidRPr="00574899" w:rsidRDefault="00574899" w:rsidP="00574899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4BE09DAA" w14:textId="64B57410" w:rsidR="00574899" w:rsidRPr="00E108CE" w:rsidRDefault="00574899" w:rsidP="00574899">
      <w:pPr>
        <w:jc w:val="both"/>
        <w:rPr>
          <w:rFonts w:ascii="Calibri" w:hAnsi="Calibri"/>
          <w:b/>
        </w:rPr>
      </w:pPr>
      <w:r w:rsidRPr="00E108CE">
        <w:rPr>
          <w:rFonts w:ascii="Calibri" w:hAnsi="Calibri"/>
          <w:b/>
        </w:rPr>
        <w:t>a) Rodiče dětí, které deleguje OMS zaplatí dohodnutou částku na příslušném OMS a OMS uhradí celý poplatek, na účet 6630011/0100. Při platbě uvede OMS variabilní symbol 105 a do poznámky uvede jméno a příjmení dítěte, ZST.</w:t>
      </w:r>
    </w:p>
    <w:p w14:paraId="030D5C14" w14:textId="77777777" w:rsidR="00574899" w:rsidRPr="00E108CE" w:rsidRDefault="00574899" w:rsidP="00574899">
      <w:pPr>
        <w:jc w:val="both"/>
        <w:rPr>
          <w:rFonts w:ascii="Calibri" w:hAnsi="Calibri"/>
          <w:b/>
        </w:rPr>
      </w:pPr>
      <w:r w:rsidRPr="00E108CE">
        <w:rPr>
          <w:rFonts w:ascii="Calibri" w:hAnsi="Calibri"/>
          <w:b/>
        </w:rPr>
        <w:t>b) Ostatní účastníci hradí celou částku přímo na účet 6630011/0100, při platbě uvedou variabilní symbol 105 a do poznámky uvedou jméno a příjmení dítěte, ZST.</w:t>
      </w:r>
    </w:p>
    <w:p w14:paraId="32920C29" w14:textId="77777777" w:rsidR="00574899" w:rsidRPr="00E108CE" w:rsidRDefault="00574899" w:rsidP="00574899">
      <w:pPr>
        <w:jc w:val="both"/>
        <w:rPr>
          <w:rFonts w:ascii="Calibri" w:hAnsi="Calibri"/>
        </w:rPr>
      </w:pPr>
      <w:r w:rsidRPr="00E108CE">
        <w:rPr>
          <w:rFonts w:ascii="Calibri" w:hAnsi="Calibri"/>
        </w:rPr>
        <w:t>V případě neomluvené neúčasti poplatek propadá celý. Při odjezdu z důvodu onemocnění je možné na písemnou žádost zákonných zástupců vrátit část poplatku, (celodenní poplatek x počet neabsolvovaných dní).</w:t>
      </w:r>
    </w:p>
    <w:p w14:paraId="27E950C6" w14:textId="77777777" w:rsidR="00574899" w:rsidRPr="00E108CE" w:rsidRDefault="00574899" w:rsidP="00574899">
      <w:pPr>
        <w:pBdr>
          <w:bottom w:val="single" w:sz="4" w:space="1" w:color="auto"/>
        </w:pBdr>
        <w:jc w:val="both"/>
        <w:rPr>
          <w:rFonts w:ascii="Calibri" w:hAnsi="Calibri"/>
        </w:rPr>
      </w:pPr>
      <w:r w:rsidRPr="00E108CE">
        <w:rPr>
          <w:rFonts w:ascii="Calibri" w:hAnsi="Calibri"/>
        </w:rPr>
        <w:t>Vyplněním přihlášky souhlasím s tím, že s osobními údaji mého dítěte bude nakládáno v souladu s § č. 5 zákona č.101/2000 Sb. o ochraně osobních údajů.</w:t>
      </w:r>
    </w:p>
    <w:p w14:paraId="3CCC782C" w14:textId="531B7C8D" w:rsidR="00574899" w:rsidRPr="00E108CE" w:rsidRDefault="00574899" w:rsidP="00574899">
      <w:pPr>
        <w:pBdr>
          <w:bottom w:val="single" w:sz="4" w:space="1" w:color="auto"/>
        </w:pBdr>
        <w:jc w:val="both"/>
        <w:rPr>
          <w:rFonts w:ascii="Calibri" w:hAnsi="Calibri"/>
        </w:rPr>
      </w:pPr>
      <w:r w:rsidRPr="00E108CE">
        <w:rPr>
          <w:rFonts w:ascii="Calibri" w:hAnsi="Calibri"/>
        </w:rPr>
        <w:t xml:space="preserve">Vyplněním přihlášky se účastník ZST stává pro stávající kalendářní rok členem klubu Mladí myslivci, součástí ceny soustředění je klubový příspěvek do tohoto klubu.  </w:t>
      </w:r>
      <w:r w:rsidR="00197B56">
        <w:rPr>
          <w:rFonts w:ascii="Calibri" w:hAnsi="Calibri"/>
        </w:rPr>
        <w:t>Osobní údaje dítěte na přihlášce musí být vyplněny všechny!</w:t>
      </w:r>
    </w:p>
    <w:p w14:paraId="0B2B0B53" w14:textId="77777777" w:rsidR="00574899" w:rsidRPr="00574899" w:rsidRDefault="00574899" w:rsidP="00574899">
      <w:pPr>
        <w:rPr>
          <w:rFonts w:ascii="Calibri" w:hAnsi="Calibri"/>
          <w:sz w:val="22"/>
          <w:szCs w:val="22"/>
        </w:rPr>
      </w:pPr>
    </w:p>
    <w:p w14:paraId="0D5E32BE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Žák/žákyně chodí do kroužku (není podmínkou)</w:t>
      </w:r>
      <w:r w:rsidRPr="00574899">
        <w:rPr>
          <w:rFonts w:ascii="Calibri" w:hAnsi="Calibri"/>
          <w:sz w:val="22"/>
          <w:szCs w:val="22"/>
        </w:rPr>
        <w:tab/>
      </w:r>
    </w:p>
    <w:p w14:paraId="71CD505A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6C9088C6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podpis vedoucího</w:t>
      </w:r>
      <w:r w:rsidRPr="00574899">
        <w:rPr>
          <w:rFonts w:ascii="Calibri" w:hAnsi="Calibri"/>
          <w:sz w:val="22"/>
          <w:szCs w:val="22"/>
        </w:rPr>
        <w:tab/>
      </w:r>
    </w:p>
    <w:p w14:paraId="7FDC0C56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37D23B8D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V okresním kole soutěže o ZST pořádaném OMS</w:t>
      </w:r>
      <w:r w:rsidRPr="00574899">
        <w:rPr>
          <w:rFonts w:ascii="Calibri" w:hAnsi="Calibri"/>
          <w:sz w:val="22"/>
          <w:szCs w:val="22"/>
        </w:rPr>
        <w:tab/>
      </w:r>
    </w:p>
    <w:p w14:paraId="174350E3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0C82E4F1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se umístil/a na  …….…….…… místě v kategorii  A / B</w:t>
      </w:r>
    </w:p>
    <w:p w14:paraId="1495A82D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54EFA9C7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 xml:space="preserve">Razítko a podpis OMS </w:t>
      </w:r>
      <w:r w:rsidRPr="00574899">
        <w:rPr>
          <w:rFonts w:ascii="Calibri" w:hAnsi="Calibri"/>
          <w:b/>
          <w:sz w:val="22"/>
          <w:szCs w:val="22"/>
        </w:rPr>
        <w:t>(nutné u soutěžících ZST vyslaných OMS)</w:t>
      </w:r>
      <w:r w:rsidRPr="00574899">
        <w:rPr>
          <w:rFonts w:ascii="Calibri" w:hAnsi="Calibri"/>
          <w:sz w:val="22"/>
          <w:szCs w:val="22"/>
        </w:rPr>
        <w:t xml:space="preserve"> </w:t>
      </w:r>
    </w:p>
    <w:p w14:paraId="09511542" w14:textId="77777777" w:rsidR="00574899" w:rsidRPr="00574899" w:rsidRDefault="00574899" w:rsidP="00574899">
      <w:pP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06A92FEA" w14:textId="77777777" w:rsidR="00574899" w:rsidRPr="00574899" w:rsidRDefault="00574899" w:rsidP="00574899">
      <w:pPr>
        <w:pBdr>
          <w:bottom w:val="single" w:sz="4" w:space="1" w:color="auto"/>
        </w:pBdr>
        <w:tabs>
          <w:tab w:val="right" w:leader="dot" w:pos="10204"/>
        </w:tabs>
        <w:rPr>
          <w:rFonts w:ascii="Calibri" w:hAnsi="Calibri"/>
          <w:sz w:val="22"/>
          <w:szCs w:val="22"/>
        </w:rPr>
      </w:pPr>
      <w:r w:rsidRPr="00574899">
        <w:rPr>
          <w:rFonts w:ascii="Calibri" w:hAnsi="Calibri"/>
          <w:sz w:val="22"/>
          <w:szCs w:val="22"/>
        </w:rPr>
        <w:t>Podpis zákonného zástupce</w:t>
      </w:r>
      <w:r w:rsidRPr="00574899">
        <w:rPr>
          <w:rFonts w:ascii="Calibri" w:hAnsi="Calibri"/>
          <w:sz w:val="22"/>
          <w:szCs w:val="22"/>
        </w:rPr>
        <w:tab/>
      </w:r>
    </w:p>
    <w:p w14:paraId="239FDA8F" w14:textId="77777777" w:rsidR="00574899" w:rsidRPr="00574899" w:rsidRDefault="00574899" w:rsidP="00574899">
      <w:pPr>
        <w:pBdr>
          <w:bottom w:val="single" w:sz="4" w:space="1" w:color="auto"/>
        </w:pBdr>
        <w:tabs>
          <w:tab w:val="right" w:leader="dot" w:pos="10204"/>
        </w:tabs>
        <w:rPr>
          <w:rFonts w:ascii="Calibri" w:hAnsi="Calibri"/>
          <w:sz w:val="22"/>
          <w:szCs w:val="22"/>
        </w:rPr>
      </w:pPr>
    </w:p>
    <w:p w14:paraId="214A7CFA" w14:textId="10BB1BF1" w:rsidR="00574899" w:rsidRPr="00692A0D" w:rsidRDefault="00C559C3" w:rsidP="00692A0D">
      <w:pPr>
        <w:jc w:val="both"/>
        <w:rPr>
          <w:b/>
          <w:sz w:val="28"/>
        </w:rPr>
      </w:pPr>
      <w:r>
        <w:rPr>
          <w:rFonts w:ascii="Calibri" w:hAnsi="Calibri"/>
          <w:sz w:val="22"/>
          <w:szCs w:val="22"/>
        </w:rPr>
        <w:t xml:space="preserve">Vyplněnou přihlášku zašlete </w:t>
      </w:r>
      <w:r w:rsidR="00574899" w:rsidRPr="00574899">
        <w:rPr>
          <w:rFonts w:ascii="Calibri" w:hAnsi="Calibri"/>
          <w:b/>
          <w:sz w:val="22"/>
          <w:szCs w:val="22"/>
        </w:rPr>
        <w:t xml:space="preserve">nejpozději do </w:t>
      </w:r>
      <w:r>
        <w:rPr>
          <w:rFonts w:ascii="Calibri" w:hAnsi="Calibri"/>
          <w:b/>
          <w:sz w:val="22"/>
          <w:szCs w:val="22"/>
        </w:rPr>
        <w:t>23</w:t>
      </w:r>
      <w:r w:rsidR="00574899" w:rsidRPr="00574899">
        <w:rPr>
          <w:rFonts w:ascii="Calibri" w:hAnsi="Calibri"/>
          <w:b/>
          <w:sz w:val="22"/>
          <w:szCs w:val="22"/>
        </w:rPr>
        <w:t>. 6. 202</w:t>
      </w:r>
      <w:r>
        <w:rPr>
          <w:rFonts w:ascii="Calibri" w:hAnsi="Calibri"/>
          <w:b/>
          <w:sz w:val="22"/>
          <w:szCs w:val="22"/>
        </w:rPr>
        <w:t>4</w:t>
      </w:r>
      <w:r w:rsidR="00574899" w:rsidRPr="00574899">
        <w:rPr>
          <w:rFonts w:ascii="Calibri" w:hAnsi="Calibri"/>
          <w:b/>
          <w:sz w:val="22"/>
          <w:szCs w:val="22"/>
        </w:rPr>
        <w:t xml:space="preserve"> </w:t>
      </w:r>
      <w:r w:rsidR="00574899" w:rsidRPr="00574899">
        <w:rPr>
          <w:rFonts w:ascii="Calibri" w:hAnsi="Calibri"/>
          <w:sz w:val="22"/>
          <w:szCs w:val="22"/>
        </w:rPr>
        <w:t xml:space="preserve">na adresu: </w:t>
      </w:r>
      <w:r w:rsidR="00574899" w:rsidRPr="00574899">
        <w:rPr>
          <w:rFonts w:ascii="Calibri" w:hAnsi="Calibri"/>
          <w:i/>
          <w:sz w:val="22"/>
          <w:szCs w:val="22"/>
        </w:rPr>
        <w:t>Českomoravská myslivecká jednota, z.s., Lešanská 1176/2a, 141 00, Praha 4</w:t>
      </w:r>
      <w:r w:rsidR="00574899" w:rsidRPr="00574899">
        <w:rPr>
          <w:rFonts w:ascii="Calibri" w:hAnsi="Calibri"/>
          <w:sz w:val="22"/>
          <w:szCs w:val="22"/>
        </w:rPr>
        <w:t xml:space="preserve">, případně emailem na </w:t>
      </w:r>
      <w:r w:rsidR="00574899" w:rsidRPr="00574899">
        <w:rPr>
          <w:rFonts w:ascii="Calibri" w:hAnsi="Calibri"/>
          <w:b/>
          <w:i/>
          <w:sz w:val="22"/>
          <w:szCs w:val="22"/>
        </w:rPr>
        <w:t>patricia.jakesova@cmmj.cz</w:t>
      </w:r>
      <w:r w:rsidR="00574899" w:rsidRPr="00574899">
        <w:rPr>
          <w:rFonts w:ascii="Calibri" w:hAnsi="Calibri"/>
          <w:sz w:val="22"/>
          <w:szCs w:val="22"/>
        </w:rPr>
        <w:t xml:space="preserve">. </w:t>
      </w:r>
      <w:r w:rsidR="00574899" w:rsidRPr="00574899">
        <w:rPr>
          <w:rFonts w:ascii="Calibri" w:hAnsi="Calibri"/>
          <w:i/>
          <w:sz w:val="22"/>
          <w:szCs w:val="22"/>
        </w:rPr>
        <w:t>(</w:t>
      </w:r>
      <w:r w:rsidR="00E108CE">
        <w:rPr>
          <w:rFonts w:ascii="Calibri" w:hAnsi="Calibri"/>
          <w:i/>
          <w:sz w:val="22"/>
          <w:szCs w:val="22"/>
        </w:rPr>
        <w:t>podmínkou účasti je zaslaná přihláška a uhrazený poplatek za pobyt</w:t>
      </w:r>
      <w:r w:rsidR="00574899" w:rsidRPr="00574899">
        <w:rPr>
          <w:rFonts w:ascii="Calibri" w:hAnsi="Calibri"/>
          <w:i/>
          <w:sz w:val="22"/>
          <w:szCs w:val="22"/>
        </w:rPr>
        <w:t>; taktéž budou vyřazeny děti, které nesplňují věkovou hranici danou pro soustředění a ZST).</w:t>
      </w:r>
    </w:p>
    <w:sectPr w:rsidR="00574899" w:rsidRPr="00692A0D" w:rsidSect="00613AC8">
      <w:headerReference w:type="default" r:id="rId7"/>
      <w:footerReference w:type="default" r:id="rId8"/>
      <w:pgSz w:w="11906" w:h="16838" w:code="9"/>
      <w:pgMar w:top="567" w:right="851" w:bottom="567" w:left="85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7C9AB" w14:textId="77777777" w:rsidR="00613AC8" w:rsidRDefault="00613AC8" w:rsidP="00694D47">
      <w:r>
        <w:separator/>
      </w:r>
    </w:p>
  </w:endnote>
  <w:endnote w:type="continuationSeparator" w:id="0">
    <w:p w14:paraId="538151DD" w14:textId="77777777" w:rsidR="00613AC8" w:rsidRDefault="00613AC8" w:rsidP="0069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E589660-B5A5-41D3-88D9-9C3C8456BCE4}"/>
    <w:embedBold r:id="rId2" w:fontKey="{C5FCF827-4F65-414C-8A43-96E81C1D97F7}"/>
    <w:embedItalic r:id="rId3" w:fontKey="{8D5E8150-950F-411D-860F-87F658A51D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DAB6991-5106-4200-ABA1-815646E08DE2}"/>
    <w:embedBold r:id="rId5" w:fontKey="{438E8DC4-0187-4CA0-BBF1-C247013F8DA7}"/>
    <w:embedItalic r:id="rId6" w:fontKey="{69DD9D3E-83E7-48A8-AB5A-A81D84963B8F}"/>
    <w:embedBoldItalic r:id="rId7" w:fontKey="{46DAC1B9-1DAC-4448-A968-6F1429CCF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EA1D9" w14:textId="77777777" w:rsidR="00881C84" w:rsidRPr="00881C84" w:rsidRDefault="00B12CB8" w:rsidP="00881C84">
    <w:pPr>
      <w:pStyle w:val="Zpat"/>
      <w:rPr>
        <w:b/>
        <w:bCs/>
      </w:rPr>
    </w:pPr>
    <w:r w:rsidRPr="00B12CB8">
      <w:rPr>
        <w:b/>
        <w:bCs/>
      </w:rPr>
      <w:t>Českomoravská myslivecká jednota, z.s.</w:t>
    </w:r>
  </w:p>
  <w:tbl>
    <w:tblPr>
      <w:tblStyle w:val="Mkatabulky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9"/>
      <w:gridCol w:w="3119"/>
      <w:gridCol w:w="2410"/>
    </w:tblGrid>
    <w:tr w:rsidR="00515AEF" w14:paraId="1120FE1A" w14:textId="77777777" w:rsidTr="00881C84">
      <w:tc>
        <w:tcPr>
          <w:tcW w:w="3969" w:type="dxa"/>
          <w:vAlign w:val="bottom"/>
        </w:tcPr>
        <w:p w14:paraId="50B3CC03" w14:textId="77777777" w:rsidR="00D81277" w:rsidRDefault="00D81277" w:rsidP="00D81277">
          <w:pPr>
            <w:pStyle w:val="Zpat"/>
          </w:pPr>
          <w:r>
            <w:t>Sekretariát, zasílací adresa:</w:t>
          </w:r>
        </w:p>
        <w:p w14:paraId="1CA66230" w14:textId="77777777" w:rsidR="00D81277" w:rsidRDefault="00D81277" w:rsidP="00D81277">
          <w:pPr>
            <w:pStyle w:val="Zpat"/>
          </w:pPr>
          <w:r>
            <w:t>Lešanská 1176 / 2a, 141 00 Praha 4</w:t>
          </w:r>
        </w:p>
        <w:p w14:paraId="36118FC6" w14:textId="77777777" w:rsidR="00D81277" w:rsidRDefault="00D81277" w:rsidP="00D81277">
          <w:pPr>
            <w:pStyle w:val="Zpat"/>
          </w:pPr>
          <w:r>
            <w:t>Sídlo, fakturační adresa:</w:t>
          </w:r>
        </w:p>
        <w:p w14:paraId="5AC56B94" w14:textId="77777777" w:rsidR="00515AEF" w:rsidRDefault="00D81277" w:rsidP="00D81277">
          <w:pPr>
            <w:pStyle w:val="Zpat"/>
          </w:pPr>
          <w:r>
            <w:t>Jungmannova 32/25, 110 00 Praha 1</w:t>
          </w:r>
        </w:p>
      </w:tc>
      <w:tc>
        <w:tcPr>
          <w:tcW w:w="3119" w:type="dxa"/>
          <w:vAlign w:val="bottom"/>
        </w:tcPr>
        <w:p w14:paraId="62BD05FF" w14:textId="77777777" w:rsidR="00D81277" w:rsidRDefault="00D81277" w:rsidP="00D81277">
          <w:pPr>
            <w:pStyle w:val="Zpat"/>
          </w:pPr>
          <w:r>
            <w:t>IČ: 00443174</w:t>
          </w:r>
        </w:p>
        <w:p w14:paraId="089C03CC" w14:textId="77777777" w:rsidR="00D81277" w:rsidRDefault="00D81277" w:rsidP="00D81277">
          <w:pPr>
            <w:pStyle w:val="Zpat"/>
          </w:pPr>
          <w:r>
            <w:t>DIČ: CZ00443174</w:t>
          </w:r>
        </w:p>
        <w:p w14:paraId="644A5BC2" w14:textId="77777777" w:rsidR="00515AEF" w:rsidRDefault="00D81277" w:rsidP="00D81277">
          <w:pPr>
            <w:pStyle w:val="Zpat"/>
          </w:pPr>
          <w:r>
            <w:t>Běžný účet: 6630011/0100</w:t>
          </w:r>
        </w:p>
      </w:tc>
      <w:tc>
        <w:tcPr>
          <w:tcW w:w="2410" w:type="dxa"/>
          <w:vAlign w:val="bottom"/>
        </w:tcPr>
        <w:p w14:paraId="13AF1997" w14:textId="77777777" w:rsidR="00D81277" w:rsidRDefault="00D81277" w:rsidP="00D81277">
          <w:pPr>
            <w:pStyle w:val="Zpat"/>
          </w:pPr>
          <w:r>
            <w:t>Telefon: +420 221 592 961</w:t>
          </w:r>
        </w:p>
        <w:p w14:paraId="3F756FDA" w14:textId="77777777" w:rsidR="00D81277" w:rsidRDefault="00D81277" w:rsidP="00D81277">
          <w:pPr>
            <w:pStyle w:val="Zpat"/>
          </w:pPr>
          <w:r>
            <w:t>Email: cmmj@cmmj.cz</w:t>
          </w:r>
        </w:p>
        <w:p w14:paraId="1750C84D" w14:textId="77777777" w:rsidR="00515AEF" w:rsidRDefault="00D81277" w:rsidP="00D81277">
          <w:pPr>
            <w:pStyle w:val="Zpat"/>
          </w:pPr>
          <w:r>
            <w:t>Datová schránka: tmif5k2</w:t>
          </w:r>
        </w:p>
      </w:tc>
    </w:tr>
  </w:tbl>
  <w:p w14:paraId="39C0F3E7" w14:textId="77777777" w:rsidR="00694D47" w:rsidRDefault="00694D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27770" w14:textId="77777777" w:rsidR="00613AC8" w:rsidRDefault="00613AC8" w:rsidP="00694D47">
      <w:r>
        <w:separator/>
      </w:r>
    </w:p>
  </w:footnote>
  <w:footnote w:type="continuationSeparator" w:id="0">
    <w:p w14:paraId="22BDD42A" w14:textId="77777777" w:rsidR="00613AC8" w:rsidRDefault="00613AC8" w:rsidP="00694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FBCE1" w14:textId="699C1D22" w:rsidR="00694D47" w:rsidRPr="00C559C3" w:rsidRDefault="00C559C3" w:rsidP="00C559C3">
    <w:pPr>
      <w:pStyle w:val="Zhlav"/>
    </w:pPr>
    <w:r w:rsidRPr="00C559C3">
      <w:rPr>
        <w:noProof/>
      </w:rPr>
      <w:drawing>
        <wp:inline distT="0" distB="0" distL="0" distR="0" wp14:anchorId="25169545" wp14:editId="6E692B77">
          <wp:extent cx="2203563" cy="1289116"/>
          <wp:effectExtent l="0" t="0" r="6350" b="6350"/>
          <wp:docPr id="339417778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17778" name="Obrázek 1" descr="Obsah obrázku text, Písmo, logo, Grafika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3563" cy="1289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99"/>
    <w:rsid w:val="00002C97"/>
    <w:rsid w:val="00041D7C"/>
    <w:rsid w:val="00150B2C"/>
    <w:rsid w:val="00197B56"/>
    <w:rsid w:val="002E27AC"/>
    <w:rsid w:val="003C3EDB"/>
    <w:rsid w:val="004E7F6C"/>
    <w:rsid w:val="004F1E90"/>
    <w:rsid w:val="00515AEF"/>
    <w:rsid w:val="00574899"/>
    <w:rsid w:val="005A064C"/>
    <w:rsid w:val="00613AC8"/>
    <w:rsid w:val="00681395"/>
    <w:rsid w:val="00692A0D"/>
    <w:rsid w:val="00694D47"/>
    <w:rsid w:val="00717C69"/>
    <w:rsid w:val="00752B52"/>
    <w:rsid w:val="00787827"/>
    <w:rsid w:val="007D0349"/>
    <w:rsid w:val="00881C84"/>
    <w:rsid w:val="00A20A75"/>
    <w:rsid w:val="00A22AA6"/>
    <w:rsid w:val="00A37420"/>
    <w:rsid w:val="00AA2C67"/>
    <w:rsid w:val="00B12CB8"/>
    <w:rsid w:val="00B92384"/>
    <w:rsid w:val="00BA1CC7"/>
    <w:rsid w:val="00C27C7A"/>
    <w:rsid w:val="00C559C3"/>
    <w:rsid w:val="00D53096"/>
    <w:rsid w:val="00D81277"/>
    <w:rsid w:val="00DE3D29"/>
    <w:rsid w:val="00E108CE"/>
    <w:rsid w:val="00F054CD"/>
    <w:rsid w:val="00F2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16B8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4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7C6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1C5027" w:themeColor="accent1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7C6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1C5027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7C6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C5027" w:themeColor="accent1"/>
      <w:sz w:val="24"/>
      <w:szCs w:val="24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17C69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1C5027" w:themeColor="accent1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17C69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1C5027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4D4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94D47"/>
  </w:style>
  <w:style w:type="paragraph" w:styleId="Zpat">
    <w:name w:val="footer"/>
    <w:basedOn w:val="Normln"/>
    <w:link w:val="ZpatChar"/>
    <w:uiPriority w:val="99"/>
    <w:unhideWhenUsed/>
    <w:rsid w:val="00D812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1C5027" w:themeColor="accent1"/>
      <w:sz w:val="16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81277"/>
    <w:rPr>
      <w:color w:val="1C5027" w:themeColor="accent1"/>
      <w:sz w:val="16"/>
    </w:rPr>
  </w:style>
  <w:style w:type="table" w:styleId="Mkatabulky">
    <w:name w:val="Table Grid"/>
    <w:basedOn w:val="Normlntabulka"/>
    <w:uiPriority w:val="39"/>
    <w:rsid w:val="0051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20A75"/>
    <w:pPr>
      <w:spacing w:after="0" w:line="240" w:lineRule="auto"/>
    </w:pPr>
    <w:rPr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717C69"/>
    <w:rPr>
      <w:rFonts w:asciiTheme="majorHAnsi" w:eastAsiaTheme="majorEastAsia" w:hAnsiTheme="majorHAnsi" w:cstheme="majorBidi"/>
      <w:color w:val="1C5027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17C69"/>
    <w:rPr>
      <w:rFonts w:asciiTheme="majorHAnsi" w:eastAsiaTheme="majorEastAsia" w:hAnsiTheme="majorHAnsi" w:cstheme="majorBidi"/>
      <w:color w:val="1C5027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17C69"/>
    <w:rPr>
      <w:rFonts w:asciiTheme="majorHAnsi" w:eastAsiaTheme="majorEastAsia" w:hAnsiTheme="majorHAnsi" w:cstheme="majorBidi"/>
      <w:color w:val="1C5027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17C69"/>
    <w:rPr>
      <w:rFonts w:asciiTheme="majorHAnsi" w:eastAsiaTheme="majorEastAsia" w:hAnsiTheme="majorHAnsi" w:cstheme="majorBidi"/>
      <w:i/>
      <w:iCs/>
      <w:color w:val="1C5027" w:themeColor="accen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17C69"/>
    <w:rPr>
      <w:rFonts w:asciiTheme="majorHAnsi" w:eastAsiaTheme="majorEastAsia" w:hAnsiTheme="majorHAnsi" w:cstheme="majorBidi"/>
      <w:color w:val="1C5027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kova\Downloads\CMMJ_dopisni.dotx" TargetMode="External"/></Relationships>
</file>

<file path=word/theme/theme1.xml><?xml version="1.0" encoding="utf-8"?>
<a:theme xmlns:a="http://schemas.openxmlformats.org/drawingml/2006/main" name="Motiv Office">
  <a:themeElements>
    <a:clrScheme name="CMMJ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5027"/>
      </a:accent1>
      <a:accent2>
        <a:srgbClr val="369C4C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MMJ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5C89D-4DCA-4451-8182-EE05E8A1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CMMJ_dopisni</Template>
  <TotalTime>0</TotalTime>
  <Pages>1</Pages>
  <Words>299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2024-03-18T13:31:00Z</dcterms:created>
  <dcterms:modified xsi:type="dcterms:W3CDTF">2024-05-03T14:25:00Z</dcterms:modified>
</cp:coreProperties>
</file>